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31863" w14:textId="77777777" w:rsidR="00807E74" w:rsidRDefault="00807E74">
      <w:pPr>
        <w:rPr>
          <w:sz w:val="28"/>
        </w:rPr>
      </w:pPr>
    </w:p>
    <w:p w14:paraId="35975FE0" w14:textId="77777777" w:rsidR="00807E74" w:rsidRDefault="00807E74">
      <w:pPr>
        <w:rPr>
          <w:sz w:val="28"/>
        </w:rPr>
      </w:pPr>
    </w:p>
    <w:p w14:paraId="4BD03FDE" w14:textId="1A86848A" w:rsidR="00CF74BB" w:rsidRPr="00741B3D" w:rsidRDefault="00CF74BB" w:rsidP="00807E74">
      <w:pPr>
        <w:jc w:val="both"/>
        <w:rPr>
          <w:sz w:val="36"/>
        </w:rPr>
      </w:pPr>
      <w:r w:rsidRPr="00741B3D">
        <w:rPr>
          <w:sz w:val="36"/>
        </w:rPr>
        <w:t>12</w:t>
      </w:r>
      <w:r w:rsidRPr="00741B3D">
        <w:rPr>
          <w:sz w:val="36"/>
          <w:vertAlign w:val="superscript"/>
        </w:rPr>
        <w:t>th</w:t>
      </w:r>
      <w:r w:rsidRPr="00741B3D">
        <w:rPr>
          <w:sz w:val="36"/>
        </w:rPr>
        <w:t xml:space="preserve"> October 2022</w:t>
      </w:r>
    </w:p>
    <w:p w14:paraId="0F2EF79A" w14:textId="77777777" w:rsidR="00D1033A" w:rsidRPr="00741B3D" w:rsidRDefault="00D1033A" w:rsidP="00807E74">
      <w:pPr>
        <w:jc w:val="both"/>
        <w:rPr>
          <w:sz w:val="36"/>
        </w:rPr>
      </w:pPr>
      <w:r w:rsidRPr="00741B3D">
        <w:rPr>
          <w:sz w:val="36"/>
        </w:rPr>
        <w:t xml:space="preserve">Dear Parents and Carers, </w:t>
      </w:r>
    </w:p>
    <w:p w14:paraId="17DD7B28" w14:textId="77777777" w:rsidR="00D1033A" w:rsidRPr="00741B3D" w:rsidRDefault="00D1033A" w:rsidP="00807E74">
      <w:pPr>
        <w:rPr>
          <w:sz w:val="36"/>
        </w:rPr>
      </w:pPr>
      <w:r w:rsidRPr="00741B3D">
        <w:rPr>
          <w:sz w:val="36"/>
        </w:rPr>
        <w:t xml:space="preserve">Next </w:t>
      </w:r>
      <w:r w:rsidRPr="00741B3D">
        <w:rPr>
          <w:b/>
          <w:sz w:val="36"/>
        </w:rPr>
        <w:t>Wednesday, 19</w:t>
      </w:r>
      <w:r w:rsidRPr="00741B3D">
        <w:rPr>
          <w:b/>
          <w:sz w:val="36"/>
          <w:vertAlign w:val="superscript"/>
        </w:rPr>
        <w:t>th</w:t>
      </w:r>
      <w:r w:rsidRPr="00741B3D">
        <w:rPr>
          <w:b/>
          <w:sz w:val="36"/>
        </w:rPr>
        <w:t xml:space="preserve"> October</w:t>
      </w:r>
      <w:r w:rsidRPr="00741B3D">
        <w:rPr>
          <w:sz w:val="36"/>
        </w:rPr>
        <w:t>, Year 5 are having an Egyptian Day. To fully immerse the children in this event, we have invited them to dress up, if they wish to do so, in Egyptian dress.</w:t>
      </w:r>
      <w:r w:rsidR="00CF74BB" w:rsidRPr="00741B3D">
        <w:rPr>
          <w:sz w:val="36"/>
        </w:rPr>
        <w:t xml:space="preserve"> </w:t>
      </w:r>
      <w:r w:rsidRPr="00741B3D">
        <w:rPr>
          <w:sz w:val="36"/>
        </w:rPr>
        <w:t>(</w:t>
      </w:r>
      <w:r w:rsidR="00CF74BB" w:rsidRPr="00741B3D">
        <w:rPr>
          <w:sz w:val="36"/>
        </w:rPr>
        <w:t xml:space="preserve">E.g. </w:t>
      </w:r>
      <w:r w:rsidRPr="00741B3D">
        <w:rPr>
          <w:sz w:val="36"/>
        </w:rPr>
        <w:t xml:space="preserve">A pharaoh, an Egyptian farmer, a Mummy) We don’t want there to be any expense on your part, so please only use things you may have at home, perhaps from previous dress up days, which can be adapted. </w:t>
      </w:r>
    </w:p>
    <w:p w14:paraId="26CA6774" w14:textId="77777777" w:rsidR="00D1033A" w:rsidRPr="00741B3D" w:rsidRDefault="00D1033A" w:rsidP="00807E74">
      <w:pPr>
        <w:jc w:val="both"/>
        <w:rPr>
          <w:sz w:val="36"/>
        </w:rPr>
      </w:pPr>
      <w:r w:rsidRPr="00741B3D">
        <w:rPr>
          <w:sz w:val="36"/>
        </w:rPr>
        <w:t>If you do not have anything suitable, please do not worry. We will be making some Egyptian collars and cuffs in school and children can wear these along with their white school shirt. From previous experience, this is just as effective and fun for the children.</w:t>
      </w:r>
    </w:p>
    <w:p w14:paraId="3DEF9047" w14:textId="77777777" w:rsidR="00D1033A" w:rsidRPr="00741B3D" w:rsidRDefault="00D1033A" w:rsidP="00807E74">
      <w:pPr>
        <w:jc w:val="both"/>
        <w:rPr>
          <w:sz w:val="36"/>
        </w:rPr>
      </w:pPr>
      <w:r w:rsidRPr="00741B3D">
        <w:rPr>
          <w:sz w:val="36"/>
        </w:rPr>
        <w:t xml:space="preserve">As part of this day, we would like to invite you in towards the end of the day for our Express Event so that we can share our learning of our Pharaohs Topic. </w:t>
      </w:r>
    </w:p>
    <w:p w14:paraId="2A7EC40B" w14:textId="77777777" w:rsidR="00D1033A" w:rsidRPr="00741B3D" w:rsidRDefault="00D1033A" w:rsidP="00807E74">
      <w:pPr>
        <w:jc w:val="both"/>
        <w:rPr>
          <w:sz w:val="36"/>
        </w:rPr>
      </w:pPr>
      <w:r w:rsidRPr="00741B3D">
        <w:rPr>
          <w:sz w:val="36"/>
        </w:rPr>
        <w:t xml:space="preserve">Please join us in the school hall from </w:t>
      </w:r>
      <w:r w:rsidRPr="00741B3D">
        <w:rPr>
          <w:b/>
          <w:sz w:val="36"/>
        </w:rPr>
        <w:t>2:30pm</w:t>
      </w:r>
      <w:r w:rsidRPr="00741B3D">
        <w:rPr>
          <w:sz w:val="36"/>
        </w:rPr>
        <w:t>, our presentation will begin at 2:40pm. We look for</w:t>
      </w:r>
      <w:r w:rsidR="00CF74BB" w:rsidRPr="00741B3D">
        <w:rPr>
          <w:sz w:val="36"/>
        </w:rPr>
        <w:t>ward to seeing you all.</w:t>
      </w:r>
    </w:p>
    <w:p w14:paraId="43DDA910" w14:textId="4526BEAA" w:rsidR="00CF74BB" w:rsidRPr="00741B3D" w:rsidRDefault="00CF74BB" w:rsidP="00807E74">
      <w:pPr>
        <w:jc w:val="both"/>
        <w:rPr>
          <w:sz w:val="36"/>
        </w:rPr>
      </w:pPr>
      <w:r w:rsidRPr="00741B3D">
        <w:rPr>
          <w:sz w:val="36"/>
        </w:rPr>
        <w:t xml:space="preserve">Year 5 team. </w:t>
      </w:r>
    </w:p>
    <w:p w14:paraId="7459E77E" w14:textId="77777777" w:rsidR="00CF74BB" w:rsidRDefault="00CF74BB">
      <w:bookmarkStart w:id="0" w:name="_GoBack"/>
      <w:bookmarkEnd w:id="0"/>
    </w:p>
    <w:sectPr w:rsidR="00CF74BB" w:rsidSect="00741B3D">
      <w:pgSz w:w="11906" w:h="16838"/>
      <w:pgMar w:top="426"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33A"/>
    <w:rsid w:val="005D2921"/>
    <w:rsid w:val="00741B3D"/>
    <w:rsid w:val="00807E74"/>
    <w:rsid w:val="00AC5AF6"/>
    <w:rsid w:val="00C77CD8"/>
    <w:rsid w:val="00CF74BB"/>
    <w:rsid w:val="00D1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580EA"/>
  <w15:chartTrackingRefBased/>
  <w15:docId w15:val="{1E458E84-C628-4B57-B8B5-D61BD5628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7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74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43C469A0D4AA45B7755BB87C7FEABE" ma:contentTypeVersion="16" ma:contentTypeDescription="Create a new document." ma:contentTypeScope="" ma:versionID="163872e93899bafca46743df2cb48b86">
  <xsd:schema xmlns:xsd="http://www.w3.org/2001/XMLSchema" xmlns:xs="http://www.w3.org/2001/XMLSchema" xmlns:p="http://schemas.microsoft.com/office/2006/metadata/properties" xmlns:ns2="a986c04c-309b-4c0b-9112-d86edebfb216" xmlns:ns3="dc3babb0-5619-46df-953d-5180086968ad" targetNamespace="http://schemas.microsoft.com/office/2006/metadata/properties" ma:root="true" ma:fieldsID="1df8e42ea9eae17d70730742457011ed" ns2:_="" ns3:_="">
    <xsd:import namespace="a986c04c-309b-4c0b-9112-d86edebfb216"/>
    <xsd:import namespace="dc3babb0-5619-46df-953d-5180086968a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6c04c-309b-4c0b-9112-d86edebfb2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c3babb0-5619-46df-953d-5180086968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4632567-a6f7-43b7-9ea0-1a1150b07b41}" ma:internalName="TaxCatchAll" ma:showField="CatchAllData" ma:web="dc3babb0-5619-46df-953d-5180086968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86c04c-309b-4c0b-9112-d86edebfb216">
      <Terms xmlns="http://schemas.microsoft.com/office/infopath/2007/PartnerControls"/>
    </lcf76f155ced4ddcb4097134ff3c332f>
    <TaxCatchAll xmlns="dc3babb0-5619-46df-953d-5180086968a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D98558-8EBB-4739-9195-84C3500AB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6c04c-309b-4c0b-9112-d86edebfb216"/>
    <ds:schemaRef ds:uri="dc3babb0-5619-46df-953d-5180086968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FE8B1E-DFF1-4880-846F-E8B7B35BF9A0}">
  <ds:schemaRefs>
    <ds:schemaRef ds:uri="http://purl.org/dc/terms/"/>
    <ds:schemaRef ds:uri="http://www.w3.org/XML/1998/namespace"/>
    <ds:schemaRef ds:uri="http://schemas.microsoft.com/office/2006/documentManagement/types"/>
    <ds:schemaRef ds:uri="http://schemas.microsoft.com/office/2006/metadata/properties"/>
    <ds:schemaRef ds:uri="dc3babb0-5619-46df-953d-5180086968ad"/>
    <ds:schemaRef ds:uri="http://schemas.microsoft.com/office/infopath/2007/PartnerControls"/>
    <ds:schemaRef ds:uri="http://schemas.openxmlformats.org/package/2006/metadata/core-properties"/>
    <ds:schemaRef ds:uri="a986c04c-309b-4c0b-9112-d86edebfb216"/>
    <ds:schemaRef ds:uri="http://purl.org/dc/dcmitype/"/>
    <ds:schemaRef ds:uri="http://purl.org/dc/elements/1.1/"/>
  </ds:schemaRefs>
</ds:datastoreItem>
</file>

<file path=customXml/itemProps3.xml><?xml version="1.0" encoding="utf-8"?>
<ds:datastoreItem xmlns:ds="http://schemas.openxmlformats.org/officeDocument/2006/customXml" ds:itemID="{5C157D60-D3D8-46C5-B134-C268FD186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E5501C7F</Template>
  <TotalTime>1</TotalTime>
  <Pages>1</Pages>
  <Words>148</Words>
  <Characters>847</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Mary's CE VC Primary School</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Rowe</dc:creator>
  <cp:keywords/>
  <dc:description/>
  <cp:lastModifiedBy>Sally Rowe</cp:lastModifiedBy>
  <cp:revision>3</cp:revision>
  <cp:lastPrinted>2022-10-12T11:28:00Z</cp:lastPrinted>
  <dcterms:created xsi:type="dcterms:W3CDTF">2022-10-13T16:00:00Z</dcterms:created>
  <dcterms:modified xsi:type="dcterms:W3CDTF">2022-10-13T16:01:00Z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0x010100B143C469A0D4AA45B7755BB87C7FEABE</vt:lpwstr>
  </property>
  <property fmtid="{D5CDD505-2E9C-101B-9397-08002B2CF9AE}" pid="3" name="MediaServiceImageTags">
    <vt:lpwstr/>
  </property>
</Properties>
</file>