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15F98D" w14:textId="77777777" w:rsidR="00466F1F" w:rsidRDefault="002F31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134DAC" wp14:editId="669782D8">
                <wp:simplePos x="0" y="0"/>
                <wp:positionH relativeFrom="column">
                  <wp:posOffset>-595423</wp:posOffset>
                </wp:positionH>
                <wp:positionV relativeFrom="paragraph">
                  <wp:posOffset>-648586</wp:posOffset>
                </wp:positionV>
                <wp:extent cx="10005237" cy="7006856"/>
                <wp:effectExtent l="19050" t="19050" r="34290" b="419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5237" cy="70068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 cmpd="dbl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837D9F" w14:textId="6DA9EBB3" w:rsidR="007F1E5F" w:rsidRDefault="007F1E5F" w:rsidP="002F31D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F31D1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Year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>1</w:t>
                            </w:r>
                            <w:r w:rsidRPr="002F31D1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Pr="002F31D1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Homework 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Spring Term 1</w:t>
                            </w:r>
                            <w:r w:rsidRPr="002F31D1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>Dinosaur planet</w:t>
                            </w:r>
                            <w:r w:rsidRPr="002F31D1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2F31D1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>topic work</w:t>
                            </w:r>
                          </w:p>
                          <w:p w14:paraId="18771ED8" w14:textId="6C510FBE" w:rsidR="007F1E5F" w:rsidRPr="00582852" w:rsidRDefault="007F1E5F" w:rsidP="002F31D1">
                            <w:pP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Your homework this term is linked to our topic work on the Dinosaur Planet</w:t>
                            </w:r>
                            <w:r w:rsidRPr="00DA6F89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topic. I hope you will enjoy completing the activities.  You have a free choice of the activities you want to do. We will provide you with paper if required.  Each activity has been given a number of points.  </w:t>
                            </w:r>
                            <w:r w:rsidRPr="00B61782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A goo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d</w:t>
                            </w:r>
                            <w:r w:rsidRPr="00B61782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 aim is 20 points with your chosen activities combined.</w:t>
                            </w:r>
                          </w:p>
                          <w:p w14:paraId="2CE71565" w14:textId="303FB402" w:rsidR="007F1E5F" w:rsidRDefault="007F1E5F" w:rsidP="00582852">
                            <w:pPr>
                              <w:jc w:val="both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  <w:u w:val="single"/>
                              </w:rPr>
                              <w:t xml:space="preserve">Return your projects along with the cover sheet with your chosen activities highlighted by </w:t>
                            </w:r>
                            <w:r w:rsidR="00FF3340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>Wedne</w:t>
                            </w:r>
                            <w:r w:rsidR="00F341C5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>sday 8</w:t>
                            </w:r>
                            <w:bookmarkStart w:id="0" w:name="_GoBack"/>
                            <w:bookmarkEnd w:id="0"/>
                            <w:r w:rsidRPr="00DA6F89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F341C5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February 2023</w:t>
                            </w:r>
                          </w:p>
                          <w:tbl>
                            <w:tblPr>
                              <w:tblStyle w:val="TableGrid"/>
                              <w:tblW w:w="14076" w:type="dxa"/>
                              <w:tblInd w:w="66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720"/>
                              <w:gridCol w:w="4678"/>
                              <w:gridCol w:w="4678"/>
                            </w:tblGrid>
                            <w:tr w:rsidR="007F1E5F" w14:paraId="18FEA641" w14:textId="77777777" w:rsidTr="00C46B44">
                              <w:trPr>
                                <w:trHeight w:val="303"/>
                              </w:trPr>
                              <w:tc>
                                <w:tcPr>
                                  <w:tcW w:w="4720" w:type="dxa"/>
                                </w:tcPr>
                                <w:p w14:paraId="5C2DDE0E" w14:textId="77777777" w:rsidR="007F1E5F" w:rsidRDefault="007F1E5F" w:rsidP="00CF2A90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Computing</w:t>
                                  </w:r>
                                </w:p>
                                <w:p w14:paraId="66ACA5E3" w14:textId="210D5DBF" w:rsidR="007F1E5F" w:rsidRPr="00B61782" w:rsidRDefault="007F1E5F" w:rsidP="00CF2A9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 w:rsidRPr="00B61782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Work with an adult to produce a dinosaur movie or show using toys, puppets or models. Evergreen bushes or dusty area of your garden or local park would make perfect film sets!</w:t>
                                  </w:r>
                                </w:p>
                                <w:p w14:paraId="536ADB94" w14:textId="1B0D8551" w:rsidR="007F1E5F" w:rsidRPr="00184A1E" w:rsidRDefault="007F1E5F" w:rsidP="00CF2A90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  <w:r w:rsidRPr="00184A1E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 xml:space="preserve"> points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5D86B501" w14:textId="549BB134" w:rsidR="007F1E5F" w:rsidRPr="0015035E" w:rsidRDefault="007F1E5F" w:rsidP="0015035E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Cook up a treat</w:t>
                                  </w:r>
                                </w:p>
                                <w:p w14:paraId="496FFCAD" w14:textId="40BCC85D" w:rsidR="007F1E5F" w:rsidRPr="00B605E2" w:rsidRDefault="007F1E5F" w:rsidP="00655896">
                                  <w:pPr>
                                    <w:rPr>
                                      <w:rFonts w:ascii="Comic Sans MS" w:hAnsi="Comic Sans MS" w:cs="Tahoma"/>
                                      <w:sz w:val="24"/>
                                      <w:szCs w:val="24"/>
                                    </w:rPr>
                                  </w:pPr>
                                  <w:r w:rsidRPr="00B605E2">
                                    <w:rPr>
                                      <w:rFonts w:ascii="Comic Sans MS" w:hAnsi="Comic Sans MS" w:cs="Tahoma"/>
                                      <w:sz w:val="24"/>
                                      <w:szCs w:val="24"/>
                                    </w:rPr>
                                    <w:t xml:space="preserve">Cook something with a grown up and create a picture record of what you have done. </w:t>
                                  </w:r>
                                  <w:r>
                                    <w:rPr>
                                      <w:rFonts w:ascii="Comic Sans MS" w:hAnsi="Comic Sans MS" w:cs="Tahoma"/>
                                      <w:sz w:val="24"/>
                                      <w:szCs w:val="24"/>
                                    </w:rPr>
                                    <w:t>Can you make some dinosaur shapes biscuits or something else dinosaur related.</w:t>
                                  </w:r>
                                </w:p>
                                <w:p w14:paraId="7BA3EB5F" w14:textId="77777777" w:rsidR="007F1E5F" w:rsidRPr="00184A1E" w:rsidRDefault="007F1E5F" w:rsidP="00655896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184A1E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6 points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5A89A395" w14:textId="4EACB26D" w:rsidR="007F1E5F" w:rsidRDefault="007F1E5F" w:rsidP="00582852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Literacy</w:t>
                                  </w:r>
                                </w:p>
                                <w:p w14:paraId="723CFE40" w14:textId="1C3A5E28" w:rsidR="007F1E5F" w:rsidRPr="00B61782" w:rsidRDefault="007F1E5F" w:rsidP="00582852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 w:rsidRPr="00B61782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Entertain your family and friends by reading them some side-splitting dinosaur jokes or astounding dinosaur facts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1AB125AA" w14:textId="5FDB118B" w:rsidR="007F1E5F" w:rsidRPr="00184A1E" w:rsidRDefault="007F1E5F" w:rsidP="00582852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 xml:space="preserve">6 </w:t>
                                  </w:r>
                                  <w:r w:rsidRPr="00184A1E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points</w:t>
                                  </w:r>
                                </w:p>
                              </w:tc>
                            </w:tr>
                            <w:tr w:rsidR="007F1E5F" w14:paraId="55D05397" w14:textId="77777777" w:rsidTr="00C46B44">
                              <w:trPr>
                                <w:trHeight w:val="303"/>
                              </w:trPr>
                              <w:tc>
                                <w:tcPr>
                                  <w:tcW w:w="4720" w:type="dxa"/>
                                </w:tcPr>
                                <w:p w14:paraId="6FB32595" w14:textId="77777777" w:rsidR="007F1E5F" w:rsidRDefault="007F1E5F" w:rsidP="00CF2A90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D.T</w:t>
                                  </w:r>
                                </w:p>
                                <w:p w14:paraId="46B5C448" w14:textId="77777777" w:rsidR="007F1E5F" w:rsidRPr="00B61782" w:rsidRDefault="007F1E5F" w:rsidP="00CF2A90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 w:rsidRPr="00B61782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Create a dinosaur mask or hat and bring it to school for a dinosaur parade!</w:t>
                                  </w:r>
                                </w:p>
                                <w:p w14:paraId="4497A62A" w14:textId="7EFFD711" w:rsidR="007F1E5F" w:rsidRPr="00184A1E" w:rsidRDefault="007F1E5F" w:rsidP="00CF2A90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184A1E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 xml:space="preserve"> points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6026D02F" w14:textId="303EF9CE" w:rsidR="007F1E5F" w:rsidRDefault="007F1E5F" w:rsidP="00B605E2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Building a model</w:t>
                                  </w:r>
                                </w:p>
                                <w:p w14:paraId="3FCE92B1" w14:textId="1669FA6B" w:rsidR="007F1E5F" w:rsidRPr="00B605E2" w:rsidRDefault="007F1E5F" w:rsidP="003967AC">
                                  <w:pPr>
                                    <w:rPr>
                                      <w:rFonts w:ascii="Comic Sans MS" w:hAnsi="Comic Sans MS" w:cs="Tahoma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Can you build a model dinosaur, habitat or dinosaur </w:t>
                                  </w: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egg.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  <w:p w14:paraId="62DA8EB6" w14:textId="19A94353" w:rsidR="007F1E5F" w:rsidRPr="00184A1E" w:rsidRDefault="007F1E5F" w:rsidP="003967AC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  <w:r w:rsidRPr="00184A1E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 xml:space="preserve"> points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75A1C324" w14:textId="6867A467" w:rsidR="007F1E5F" w:rsidRDefault="007F1E5F" w:rsidP="003967AC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Music</w:t>
                                  </w:r>
                                </w:p>
                                <w:p w14:paraId="7F86E04D" w14:textId="7BA42DE1" w:rsidR="007F1E5F" w:rsidRPr="00DD2542" w:rsidRDefault="007F1E5F" w:rsidP="003967AC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24"/>
                                      <w:szCs w:val="24"/>
                                    </w:rPr>
                                    <w:t>Can you change a song to make it about dinosaurs or can you learn a song about dinosaurs?</w:t>
                                  </w:r>
                                </w:p>
                                <w:p w14:paraId="5C17ACAE" w14:textId="77777777" w:rsidR="007F1E5F" w:rsidRDefault="007F1E5F" w:rsidP="00A23563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31E914D1" w14:textId="496DDDA2" w:rsidR="007F1E5F" w:rsidRPr="00184A1E" w:rsidRDefault="007F1E5F" w:rsidP="00A23563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184A1E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 xml:space="preserve"> points</w:t>
                                  </w:r>
                                </w:p>
                              </w:tc>
                            </w:tr>
                            <w:tr w:rsidR="007F1E5F" w14:paraId="672835B4" w14:textId="77777777" w:rsidTr="00C46B44">
                              <w:trPr>
                                <w:trHeight w:val="2021"/>
                              </w:trPr>
                              <w:tc>
                                <w:tcPr>
                                  <w:tcW w:w="4720" w:type="dxa"/>
                                </w:tcPr>
                                <w:p w14:paraId="3423B481" w14:textId="047D513B" w:rsidR="007F1E5F" w:rsidRDefault="007F1E5F" w:rsidP="003967AC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Fossils</w:t>
                                  </w:r>
                                </w:p>
                                <w:p w14:paraId="281C9AC8" w14:textId="5E5C10D8" w:rsidR="007F1E5F" w:rsidRPr="00B605E2" w:rsidRDefault="007F1E5F" w:rsidP="003967AC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Go to a local beach and see if you can find any fossils. Bring in the fossils and share them with the class. </w:t>
                                  </w:r>
                                </w:p>
                                <w:p w14:paraId="70D8F49F" w14:textId="734AEB86" w:rsidR="007F1E5F" w:rsidRPr="00184A1E" w:rsidRDefault="007F1E5F" w:rsidP="003967AC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184A1E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 xml:space="preserve"> points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4E2D73EB" w14:textId="4618BE62" w:rsidR="007F1E5F" w:rsidRDefault="007F1E5F" w:rsidP="008C3C52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D.T designing</w:t>
                                  </w:r>
                                </w:p>
                                <w:p w14:paraId="695C4EA8" w14:textId="37465A92" w:rsidR="007F1E5F" w:rsidRPr="00B605E2" w:rsidRDefault="007F1E5F" w:rsidP="004F6106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 w:rsidRPr="00B605E2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Draw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a dinosaur</w:t>
                                  </w:r>
                                  <w:r w:rsidR="00FF3340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 design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 and label the different parts of the dinosaur and maybe even add what they used each part for. </w:t>
                                  </w:r>
                                </w:p>
                                <w:p w14:paraId="04B5A4B0" w14:textId="5DD35049" w:rsidR="00FF3340" w:rsidRPr="008C3C52" w:rsidRDefault="007F1E5F" w:rsidP="004F6106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8C3C52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 xml:space="preserve"> points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477BB187" w14:textId="75FC5378" w:rsidR="007F1E5F" w:rsidRDefault="007F1E5F" w:rsidP="003967AC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Science</w:t>
                                  </w:r>
                                </w:p>
                                <w:p w14:paraId="3BC11282" w14:textId="66CC889E" w:rsidR="007F1E5F" w:rsidRPr="00505751" w:rsidRDefault="007F1E5F" w:rsidP="00A23563">
                                  <w:pPr>
                                    <w:rPr>
                                      <w:rFonts w:ascii="Comic Sans MS" w:hAnsi="Comic Sans MS" w:cs="Tahoma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Can you choose 10 animals and classify them into reptiles, mammals, amphibians, birds, fish and invertebrates. </w:t>
                                  </w:r>
                                </w:p>
                                <w:p w14:paraId="558EED08" w14:textId="58196891" w:rsidR="007F1E5F" w:rsidRPr="00A23563" w:rsidRDefault="007F1E5F" w:rsidP="00C46B44">
                                  <w:pPr>
                                    <w:rPr>
                                      <w:rFonts w:ascii="Tahoma" w:hAnsi="Tahoma" w:cs="Tahom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184A1E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 xml:space="preserve"> points</w:t>
                                  </w:r>
                                </w:p>
                              </w:tc>
                            </w:tr>
                            <w:tr w:rsidR="00C46B44" w14:paraId="151C2336" w14:textId="77777777" w:rsidTr="00C46B44">
                              <w:trPr>
                                <w:trHeight w:val="2021"/>
                              </w:trPr>
                              <w:tc>
                                <w:tcPr>
                                  <w:tcW w:w="4720" w:type="dxa"/>
                                </w:tcPr>
                                <w:p w14:paraId="36D691C1" w14:textId="77777777" w:rsidR="00C46B44" w:rsidRDefault="00C46B44" w:rsidP="003967AC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14:paraId="207EBA5F" w14:textId="3B3F4C14" w:rsidR="00C46B44" w:rsidRDefault="00C46B44" w:rsidP="003967AC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sz w:val="24"/>
                                      <w:szCs w:val="24"/>
                                    </w:rPr>
                                    <w:t xml:space="preserve">Can you create 10 of your own addition and subtraction questions using </w:t>
                                  </w:r>
                                  <w:proofErr w:type="gramStart"/>
                                  <w:r>
                                    <w:rPr>
                                      <w:rFonts w:ascii="Tahoma" w:hAnsi="Tahoma" w:cs="Tahoma"/>
                                      <w:sz w:val="24"/>
                                      <w:szCs w:val="24"/>
                                    </w:rPr>
                                    <w:t>dinosaurs.</w:t>
                                  </w:r>
                                  <w:proofErr w:type="gramEnd"/>
                                  <w:r>
                                    <w:rPr>
                                      <w:rFonts w:ascii="Tahoma" w:hAnsi="Tahoma" w:cs="Tahoma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14:paraId="2223D1E7" w14:textId="636F3091" w:rsidR="00C46B44" w:rsidRPr="00C46B44" w:rsidRDefault="00C46B44" w:rsidP="00C46B44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6 points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5989D5A7" w14:textId="77777777" w:rsidR="00C46B44" w:rsidRDefault="00C46B44" w:rsidP="008C3C52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Literacy</w:t>
                                  </w:r>
                                </w:p>
                                <w:p w14:paraId="1205E81E" w14:textId="77777777" w:rsidR="00C46B44" w:rsidRDefault="00C46B44" w:rsidP="008C3C52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sz w:val="24"/>
                                      <w:szCs w:val="24"/>
                                    </w:rPr>
                                  </w:pPr>
                                  <w:r w:rsidRPr="00C46B44">
                                    <w:rPr>
                                      <w:rFonts w:ascii="Tahoma" w:hAnsi="Tahoma" w:cs="Tahoma"/>
                                      <w:sz w:val="24"/>
                                      <w:szCs w:val="24"/>
                                    </w:rPr>
                                    <w:t xml:space="preserve">Share stories and poems about dinosaurs with your </w:t>
                                  </w:r>
                                  <w:proofErr w:type="spellStart"/>
                                  <w:r w:rsidRPr="00C46B44">
                                    <w:rPr>
                                      <w:rFonts w:ascii="Tahoma" w:hAnsi="Tahoma" w:cs="Tahoma"/>
                                      <w:sz w:val="24"/>
                                      <w:szCs w:val="24"/>
                                    </w:rPr>
                                    <w:t>grown ups</w:t>
                                  </w:r>
                                  <w:proofErr w:type="spellEnd"/>
                                  <w:r w:rsidRPr="00C46B44">
                                    <w:rPr>
                                      <w:rFonts w:ascii="Tahoma" w:hAnsi="Tahoma" w:cs="Tahoma"/>
                                      <w:sz w:val="24"/>
                                      <w:szCs w:val="24"/>
                                    </w:rPr>
                                    <w:t>. Take on the role of storyteller for any younger members of your family.</w:t>
                                  </w:r>
                                </w:p>
                                <w:p w14:paraId="533860A3" w14:textId="4503C07C" w:rsidR="00C46B44" w:rsidRPr="00C46B44" w:rsidRDefault="00C46B44" w:rsidP="00C46B44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6 points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1C29ACBD" w14:textId="77777777" w:rsidR="00C46B44" w:rsidRDefault="00C46B44" w:rsidP="003967AC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Science</w:t>
                                  </w:r>
                                </w:p>
                                <w:p w14:paraId="14AE4AFF" w14:textId="77777777" w:rsidR="00C46B44" w:rsidRDefault="00C46B44" w:rsidP="003967AC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sz w:val="24"/>
                                      <w:szCs w:val="24"/>
                                    </w:rPr>
                                  </w:pPr>
                                  <w:r w:rsidRPr="00C46B44">
                                    <w:rPr>
                                      <w:rFonts w:ascii="Tahoma" w:hAnsi="Tahoma" w:cs="Tahoma"/>
                                      <w:sz w:val="24"/>
                                      <w:szCs w:val="24"/>
                                    </w:rPr>
                                    <w:t>Hunt for ferns, yew trees, monkey puzzle trees and other prehistoric plan</w:t>
                                  </w:r>
                                  <w:r>
                                    <w:rPr>
                                      <w:rFonts w:ascii="Tahoma" w:hAnsi="Tahoma" w:cs="Tahoma"/>
                                      <w:sz w:val="24"/>
                                      <w:szCs w:val="24"/>
                                    </w:rPr>
                                    <w:t xml:space="preserve">ts while you’re out and about. Take pictures to show what you have found. </w:t>
                                  </w:r>
                                </w:p>
                                <w:p w14:paraId="34E01F43" w14:textId="422C0050" w:rsidR="00C46B44" w:rsidRPr="00C46B44" w:rsidRDefault="00C46B44" w:rsidP="00C46B44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C46B44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6 points</w:t>
                                  </w:r>
                                </w:p>
                              </w:tc>
                            </w:tr>
                          </w:tbl>
                          <w:p w14:paraId="0CA12684" w14:textId="77777777" w:rsidR="007F1E5F" w:rsidRPr="002F31D1" w:rsidRDefault="007F1E5F" w:rsidP="002F31D1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34DA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6.9pt;margin-top:-51.05pt;width:787.8pt;height:55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" fillcolor="white [3201]" strokeweight="4.5pt">
                <v:stroke linestyle="thinThin"/>
                <v:textbox>
                  <w:txbxContent>
                    <w:p w14:paraId="5D837D9F" w14:textId="6DA9EBB3" w:rsidR="007F1E5F" w:rsidRDefault="007F1E5F" w:rsidP="002F31D1">
                      <w:pPr>
                        <w:jc w:val="center"/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2F31D1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 xml:space="preserve">Year </w:t>
                      </w: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>1</w:t>
                      </w:r>
                      <w:r w:rsidRPr="002F31D1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gramStart"/>
                      <w:r w:rsidRPr="002F31D1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 xml:space="preserve">Homework  </w:t>
                      </w: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>for</w:t>
                      </w:r>
                      <w:proofErr w:type="gramEnd"/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 xml:space="preserve"> Spring Term 1</w:t>
                      </w:r>
                      <w:r w:rsidRPr="002F31D1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 w:cs="Tahoma"/>
                          <w:b/>
                          <w:sz w:val="28"/>
                          <w:szCs w:val="28"/>
                          <w:u w:val="single"/>
                        </w:rPr>
                        <w:t>Dinosaur planet</w:t>
                      </w:r>
                      <w:r w:rsidRPr="002F31D1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2F31D1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>topic work</w:t>
                      </w:r>
                    </w:p>
                    <w:p w14:paraId="18771ED8" w14:textId="6C510FBE" w:rsidR="007F1E5F" w:rsidRPr="00582852" w:rsidRDefault="007F1E5F" w:rsidP="002F31D1">
                      <w:pP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Your homework this term is linked to our topic work on the Dinosaur Planet</w:t>
                      </w:r>
                      <w:r w:rsidRPr="00DA6F89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topic. I hope you will enjoy completing the activities.  You have a free choice of the activities you want to do. We will provide you with paper if required.  Each activity has been given a number of points.  </w:t>
                      </w:r>
                      <w:r w:rsidRPr="00B61782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A goo</w:t>
                      </w: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d</w:t>
                      </w:r>
                      <w:r w:rsidRPr="00B61782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 aim is 20 points with your chosen activities combined.</w:t>
                      </w:r>
                    </w:p>
                    <w:p w14:paraId="2CE71565" w14:textId="303FB402" w:rsidR="007F1E5F" w:rsidRDefault="007F1E5F" w:rsidP="00582852">
                      <w:pPr>
                        <w:jc w:val="both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  <w:u w:val="single"/>
                        </w:rPr>
                        <w:t xml:space="preserve">Return your projects along with the cover sheet with your chosen activities highlighted by </w:t>
                      </w:r>
                      <w:r w:rsidR="00FF3340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>Wedne</w:t>
                      </w:r>
                      <w:r w:rsidR="00F341C5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>sday 8</w:t>
                      </w:r>
                      <w:bookmarkStart w:id="1" w:name="_GoBack"/>
                      <w:bookmarkEnd w:id="1"/>
                      <w:r w:rsidRPr="00DA6F89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 w:rsidR="00F341C5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 xml:space="preserve"> February 2023</w:t>
                      </w:r>
                    </w:p>
                    <w:tbl>
                      <w:tblPr>
                        <w:tblStyle w:val="TableGrid"/>
                        <w:tblW w:w="14076" w:type="dxa"/>
                        <w:tblInd w:w="660" w:type="dxa"/>
                        <w:tblLook w:val="04A0" w:firstRow="1" w:lastRow="0" w:firstColumn="1" w:lastColumn="0" w:noHBand="0" w:noVBand="1"/>
                      </w:tblPr>
                      <w:tblGrid>
                        <w:gridCol w:w="4720"/>
                        <w:gridCol w:w="4678"/>
                        <w:gridCol w:w="4678"/>
                      </w:tblGrid>
                      <w:tr w:rsidR="007F1E5F" w14:paraId="18FEA641" w14:textId="77777777" w:rsidTr="00C46B44">
                        <w:trPr>
                          <w:trHeight w:val="303"/>
                        </w:trPr>
                        <w:tc>
                          <w:tcPr>
                            <w:tcW w:w="4720" w:type="dxa"/>
                          </w:tcPr>
                          <w:p w14:paraId="5C2DDE0E" w14:textId="77777777" w:rsidR="007F1E5F" w:rsidRDefault="007F1E5F" w:rsidP="00CF2A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Computing</w:t>
                            </w:r>
                          </w:p>
                          <w:p w14:paraId="66ACA5E3" w14:textId="210D5DBF" w:rsidR="007F1E5F" w:rsidRPr="00B61782" w:rsidRDefault="007F1E5F" w:rsidP="00CF2A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6178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Work with an adult to produce a dinosaur movie or show using toys, puppets or models. Evergreen bushes or dusty area of your garden or local park would make perfect film sets!</w:t>
                            </w:r>
                          </w:p>
                          <w:p w14:paraId="536ADB94" w14:textId="1B0D8551" w:rsidR="007F1E5F" w:rsidRPr="00184A1E" w:rsidRDefault="007F1E5F" w:rsidP="00CF2A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  <w:r w:rsidRPr="00184A1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points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5D86B501" w14:textId="549BB134" w:rsidR="007F1E5F" w:rsidRPr="0015035E" w:rsidRDefault="007F1E5F" w:rsidP="0015035E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Cook up a treat</w:t>
                            </w:r>
                          </w:p>
                          <w:p w14:paraId="496FFCAD" w14:textId="40BCC85D" w:rsidR="007F1E5F" w:rsidRPr="00B605E2" w:rsidRDefault="007F1E5F" w:rsidP="00655896">
                            <w:pPr>
                              <w:rPr>
                                <w:rFonts w:ascii="Comic Sans MS" w:hAnsi="Comic Sans MS" w:cs="Tahoma"/>
                                <w:sz w:val="24"/>
                                <w:szCs w:val="24"/>
                              </w:rPr>
                            </w:pPr>
                            <w:r w:rsidRPr="00B605E2">
                              <w:rPr>
                                <w:rFonts w:ascii="Comic Sans MS" w:hAnsi="Comic Sans MS" w:cs="Tahoma"/>
                                <w:sz w:val="24"/>
                                <w:szCs w:val="24"/>
                              </w:rPr>
                              <w:t xml:space="preserve">Cook something with a grown up and create a picture record of what you have done. </w:t>
                            </w:r>
                            <w:r>
                              <w:rPr>
                                <w:rFonts w:ascii="Comic Sans MS" w:hAnsi="Comic Sans MS" w:cs="Tahoma"/>
                                <w:sz w:val="24"/>
                                <w:szCs w:val="24"/>
                              </w:rPr>
                              <w:t>Can you make some dinosaur shapes biscuits or something else dinosaur related.</w:t>
                            </w:r>
                          </w:p>
                          <w:p w14:paraId="7BA3EB5F" w14:textId="77777777" w:rsidR="007F1E5F" w:rsidRPr="00184A1E" w:rsidRDefault="007F1E5F" w:rsidP="00655896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184A1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6 points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5A89A395" w14:textId="4EACB26D" w:rsidR="007F1E5F" w:rsidRDefault="007F1E5F" w:rsidP="00582852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Literacy</w:t>
                            </w:r>
                          </w:p>
                          <w:p w14:paraId="723CFE40" w14:textId="1C3A5E28" w:rsidR="007F1E5F" w:rsidRPr="00B61782" w:rsidRDefault="007F1E5F" w:rsidP="0058285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6178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Entertain your family and friends by reading them some side-splitting dinosaur jokes or astounding dinosaur facts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AB125AA" w14:textId="5FDB118B" w:rsidR="007F1E5F" w:rsidRPr="00184A1E" w:rsidRDefault="007F1E5F" w:rsidP="00582852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6 </w:t>
                            </w:r>
                            <w:r w:rsidRPr="00184A1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points</w:t>
                            </w:r>
                          </w:p>
                        </w:tc>
                      </w:tr>
                      <w:tr w:rsidR="007F1E5F" w14:paraId="55D05397" w14:textId="77777777" w:rsidTr="00C46B44">
                        <w:trPr>
                          <w:trHeight w:val="303"/>
                        </w:trPr>
                        <w:tc>
                          <w:tcPr>
                            <w:tcW w:w="4720" w:type="dxa"/>
                          </w:tcPr>
                          <w:p w14:paraId="6FB32595" w14:textId="77777777" w:rsidR="007F1E5F" w:rsidRDefault="007F1E5F" w:rsidP="00CF2A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D.T</w:t>
                            </w:r>
                          </w:p>
                          <w:p w14:paraId="46B5C448" w14:textId="77777777" w:rsidR="007F1E5F" w:rsidRPr="00B61782" w:rsidRDefault="007F1E5F" w:rsidP="00CF2A9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6178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Create a dinosaur mask or hat and bring it to school for a dinosaur parade!</w:t>
                            </w:r>
                          </w:p>
                          <w:p w14:paraId="4497A62A" w14:textId="7EFFD711" w:rsidR="007F1E5F" w:rsidRPr="00184A1E" w:rsidRDefault="007F1E5F" w:rsidP="00CF2A9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Pr="00184A1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points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6026D02F" w14:textId="303EF9CE" w:rsidR="007F1E5F" w:rsidRDefault="007F1E5F" w:rsidP="00B605E2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Building a model</w:t>
                            </w:r>
                          </w:p>
                          <w:p w14:paraId="3FCE92B1" w14:textId="1669FA6B" w:rsidR="007F1E5F" w:rsidRPr="00B605E2" w:rsidRDefault="007F1E5F" w:rsidP="003967AC">
                            <w:pPr>
                              <w:rPr>
                                <w:rFonts w:ascii="Comic Sans MS" w:hAnsi="Comic Sans MS" w:cs="Tahoma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Can you build a model dinosaur, habitat or dinosaur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egg.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14:paraId="62DA8EB6" w14:textId="19A94353" w:rsidR="007F1E5F" w:rsidRPr="00184A1E" w:rsidRDefault="007F1E5F" w:rsidP="003967AC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  <w:r w:rsidRPr="00184A1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points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75A1C324" w14:textId="6867A467" w:rsidR="007F1E5F" w:rsidRDefault="007F1E5F" w:rsidP="003967A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Music</w:t>
                            </w:r>
                          </w:p>
                          <w:p w14:paraId="7F86E04D" w14:textId="7BA42DE1" w:rsidR="007F1E5F" w:rsidRPr="00DD2542" w:rsidRDefault="007F1E5F" w:rsidP="003967AC">
                            <w:pPr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Can you change a song to make it about dinosaurs or can you learn a song about dinosaurs?</w:t>
                            </w:r>
                          </w:p>
                          <w:p w14:paraId="5C17ACAE" w14:textId="77777777" w:rsidR="007F1E5F" w:rsidRDefault="007F1E5F" w:rsidP="00A23563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1E914D1" w14:textId="496DDDA2" w:rsidR="007F1E5F" w:rsidRPr="00184A1E" w:rsidRDefault="007F1E5F" w:rsidP="00A23563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Pr="00184A1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points</w:t>
                            </w:r>
                          </w:p>
                        </w:tc>
                      </w:tr>
                      <w:tr w:rsidR="007F1E5F" w14:paraId="672835B4" w14:textId="77777777" w:rsidTr="00C46B44">
                        <w:trPr>
                          <w:trHeight w:val="2021"/>
                        </w:trPr>
                        <w:tc>
                          <w:tcPr>
                            <w:tcW w:w="4720" w:type="dxa"/>
                          </w:tcPr>
                          <w:p w14:paraId="3423B481" w14:textId="047D513B" w:rsidR="007F1E5F" w:rsidRDefault="007F1E5F" w:rsidP="003967A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Fossils</w:t>
                            </w:r>
                          </w:p>
                          <w:p w14:paraId="281C9AC8" w14:textId="5E5C10D8" w:rsidR="007F1E5F" w:rsidRPr="00B605E2" w:rsidRDefault="007F1E5F" w:rsidP="003967AC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Go to a local beach and see if you can find any fossils. Bring in the fossils and share them with the class. </w:t>
                            </w:r>
                          </w:p>
                          <w:p w14:paraId="70D8F49F" w14:textId="734AEB86" w:rsidR="007F1E5F" w:rsidRPr="00184A1E" w:rsidRDefault="007F1E5F" w:rsidP="003967AC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Pr="00184A1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points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4E2D73EB" w14:textId="4618BE62" w:rsidR="007F1E5F" w:rsidRDefault="007F1E5F" w:rsidP="008C3C52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D.T designing</w:t>
                            </w:r>
                          </w:p>
                          <w:p w14:paraId="695C4EA8" w14:textId="37465A92" w:rsidR="007F1E5F" w:rsidRPr="00B605E2" w:rsidRDefault="007F1E5F" w:rsidP="004F610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605E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Draw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a dinosaur</w:t>
                            </w:r>
                            <w:r w:rsidR="00FF3340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design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and label the different parts of the dinosaur and maybe even add what they used each part for. </w:t>
                            </w:r>
                          </w:p>
                          <w:p w14:paraId="04B5A4B0" w14:textId="5DD35049" w:rsidR="00FF3340" w:rsidRPr="008C3C52" w:rsidRDefault="007F1E5F" w:rsidP="004F6106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Pr="008C3C52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points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477BB187" w14:textId="75FC5378" w:rsidR="007F1E5F" w:rsidRDefault="007F1E5F" w:rsidP="003967A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</w:p>
                          <w:p w14:paraId="3BC11282" w14:textId="66CC889E" w:rsidR="007F1E5F" w:rsidRPr="00505751" w:rsidRDefault="007F1E5F" w:rsidP="00A23563">
                            <w:pPr>
                              <w:rPr>
                                <w:rFonts w:ascii="Comic Sans MS" w:hAnsi="Comic Sans MS" w:cs="Tahoma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Can you choose 10 animals and classify them into reptiles, mammals, amphibians, birds, fish and invertebrates. </w:t>
                            </w:r>
                          </w:p>
                          <w:p w14:paraId="558EED08" w14:textId="58196891" w:rsidR="007F1E5F" w:rsidRPr="00A23563" w:rsidRDefault="007F1E5F" w:rsidP="00C46B44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Pr="00184A1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points</w:t>
                            </w:r>
                          </w:p>
                        </w:tc>
                      </w:tr>
                      <w:tr w:rsidR="00C46B44" w14:paraId="151C2336" w14:textId="77777777" w:rsidTr="00C46B44">
                        <w:trPr>
                          <w:trHeight w:val="2021"/>
                        </w:trPr>
                        <w:tc>
                          <w:tcPr>
                            <w:tcW w:w="4720" w:type="dxa"/>
                          </w:tcPr>
                          <w:p w14:paraId="36D691C1" w14:textId="77777777" w:rsidR="00C46B44" w:rsidRDefault="00C46B44" w:rsidP="003967A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207EBA5F" w14:textId="3B3F4C14" w:rsidR="00C46B44" w:rsidRDefault="00C46B44" w:rsidP="003967AC">
                            <w:pPr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Can you create 10 of your own addition and subtraction questions using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dinosaurs.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223D1E7" w14:textId="636F3091" w:rsidR="00C46B44" w:rsidRPr="00C46B44" w:rsidRDefault="00C46B44" w:rsidP="00C46B44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6 points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5989D5A7" w14:textId="77777777" w:rsidR="00C46B44" w:rsidRDefault="00C46B44" w:rsidP="008C3C52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Literacy</w:t>
                            </w:r>
                          </w:p>
                          <w:p w14:paraId="1205E81E" w14:textId="77777777" w:rsidR="00C46B44" w:rsidRDefault="00C46B44" w:rsidP="008C3C52">
                            <w:pPr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C46B4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Share stories and poems about dinosaurs with your </w:t>
                            </w:r>
                            <w:proofErr w:type="spellStart"/>
                            <w:r w:rsidRPr="00C46B4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grown ups</w:t>
                            </w:r>
                            <w:proofErr w:type="spellEnd"/>
                            <w:r w:rsidRPr="00C46B4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. Take on the role of storyteller for any younger members of your family.</w:t>
                            </w:r>
                          </w:p>
                          <w:p w14:paraId="533860A3" w14:textId="4503C07C" w:rsidR="00C46B44" w:rsidRPr="00C46B44" w:rsidRDefault="00C46B44" w:rsidP="00C46B44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6 points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1C29ACBD" w14:textId="77777777" w:rsidR="00C46B44" w:rsidRDefault="00C46B44" w:rsidP="003967A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</w:p>
                          <w:p w14:paraId="14AE4AFF" w14:textId="77777777" w:rsidR="00C46B44" w:rsidRDefault="00C46B44" w:rsidP="003967AC">
                            <w:pPr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C46B44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Hunt for ferns, yew trees, monkey puzzle trees and other prehistoric plan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ts while you’re out and about. Take pictures to show what you have found. </w:t>
                            </w:r>
                          </w:p>
                          <w:p w14:paraId="34E01F43" w14:textId="422C0050" w:rsidR="00C46B44" w:rsidRPr="00C46B44" w:rsidRDefault="00C46B44" w:rsidP="00C46B44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C46B44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6 points</w:t>
                            </w:r>
                          </w:p>
                        </w:tc>
                      </w:tr>
                    </w:tbl>
                    <w:p w14:paraId="0CA12684" w14:textId="77777777" w:rsidR="007F1E5F" w:rsidRPr="002F31D1" w:rsidRDefault="007F1E5F" w:rsidP="002F31D1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66F1F" w:rsidSect="002F31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1D1"/>
    <w:rsid w:val="00092400"/>
    <w:rsid w:val="000C00BA"/>
    <w:rsid w:val="0012583F"/>
    <w:rsid w:val="0015035E"/>
    <w:rsid w:val="00184A1E"/>
    <w:rsid w:val="00261A7E"/>
    <w:rsid w:val="002F31D1"/>
    <w:rsid w:val="00302FF4"/>
    <w:rsid w:val="00343EFC"/>
    <w:rsid w:val="003967AC"/>
    <w:rsid w:val="00431283"/>
    <w:rsid w:val="00466F1F"/>
    <w:rsid w:val="004B70E1"/>
    <w:rsid w:val="004F6106"/>
    <w:rsid w:val="00505751"/>
    <w:rsid w:val="0058191D"/>
    <w:rsid w:val="00582852"/>
    <w:rsid w:val="00655896"/>
    <w:rsid w:val="007524B9"/>
    <w:rsid w:val="00783394"/>
    <w:rsid w:val="007F1E5F"/>
    <w:rsid w:val="008253E2"/>
    <w:rsid w:val="008C3C52"/>
    <w:rsid w:val="00920B59"/>
    <w:rsid w:val="00927722"/>
    <w:rsid w:val="00A23563"/>
    <w:rsid w:val="00B04D69"/>
    <w:rsid w:val="00B37D65"/>
    <w:rsid w:val="00B605E2"/>
    <w:rsid w:val="00B61782"/>
    <w:rsid w:val="00B757DB"/>
    <w:rsid w:val="00C46B44"/>
    <w:rsid w:val="00C64A73"/>
    <w:rsid w:val="00CF2A90"/>
    <w:rsid w:val="00DA6F89"/>
    <w:rsid w:val="00DD2542"/>
    <w:rsid w:val="00DE4537"/>
    <w:rsid w:val="00E044DF"/>
    <w:rsid w:val="00EF7E3F"/>
    <w:rsid w:val="00F341C5"/>
    <w:rsid w:val="00F64425"/>
    <w:rsid w:val="00F94BA9"/>
    <w:rsid w:val="00FF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6D5E7"/>
  <w15:docId w15:val="{86D1838F-CE57-AD42-B595-650892EA7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5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A6F8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4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4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36F478D3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Dizzy</dc:creator>
  <cp:lastModifiedBy>Sebastion Gawen</cp:lastModifiedBy>
  <cp:revision>2</cp:revision>
  <cp:lastPrinted>2020-12-29T12:51:00Z</cp:lastPrinted>
  <dcterms:created xsi:type="dcterms:W3CDTF">2023-01-04T15:50:00Z</dcterms:created>
  <dcterms:modified xsi:type="dcterms:W3CDTF">2023-01-04T15:50:00Z</dcterms:modified>
</cp:coreProperties>
</file>